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678" w:rsidRPr="00924678" w:rsidRDefault="00924678" w:rsidP="00924678">
      <w:pPr>
        <w:keepNext/>
        <w:bidi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highlight w:val="lightGray"/>
          <w:rtl/>
          <w:lang w:eastAsia="ar-SA"/>
        </w:rPr>
      </w:pPr>
      <w:r w:rsidRPr="00924678">
        <w:rPr>
          <w:rFonts w:ascii="Times New Roman" w:eastAsia="Times New Roman" w:hAnsi="Times New Roman" w:cs="Times New Roman" w:hint="eastAsia"/>
          <w:b/>
          <w:bCs/>
          <w:color w:val="000000"/>
          <w:sz w:val="36"/>
          <w:szCs w:val="36"/>
          <w:highlight w:val="lightGray"/>
          <w:rtl/>
          <w:lang w:eastAsia="ar-SA"/>
        </w:rPr>
        <w:t>نموذج</w:t>
      </w:r>
      <w:r w:rsidRPr="0092467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highlight w:val="lightGray"/>
          <w:rtl/>
          <w:lang w:eastAsia="ar-SA"/>
        </w:rPr>
        <w:t xml:space="preserve"> مباشرة المتدرب في جهة التدريب</w:t>
      </w:r>
    </w:p>
    <w:p w:rsidR="00924678" w:rsidRPr="00924678" w:rsidRDefault="00924678" w:rsidP="00924678">
      <w:pPr>
        <w:bidi/>
        <w:spacing w:after="0" w:line="240" w:lineRule="auto"/>
        <w:ind w:left="-180" w:firstLine="180"/>
        <w:rPr>
          <w:rFonts w:ascii="Times New Roman" w:eastAsia="Times New Roman" w:hAnsi="Times New Roman" w:cs="Arabic Transparent" w:hint="cs"/>
          <w:color w:val="000000"/>
          <w:sz w:val="16"/>
          <w:szCs w:val="16"/>
          <w:rtl/>
          <w:lang w:val="ar-SA" w:eastAsia="ar-SA"/>
        </w:rPr>
      </w:pPr>
    </w:p>
    <w:p w:rsidR="00924678" w:rsidRPr="00924678" w:rsidRDefault="00924678" w:rsidP="00924678">
      <w:pPr>
        <w:bidi/>
        <w:spacing w:after="0" w:line="240" w:lineRule="auto"/>
        <w:ind w:left="-180" w:firstLine="180"/>
        <w:rPr>
          <w:rFonts w:ascii="Times New Roman" w:eastAsia="Times New Roman" w:hAnsi="Times New Roman" w:cs="Arabic Transparent" w:hint="cs"/>
          <w:color w:val="000000"/>
          <w:sz w:val="16"/>
          <w:szCs w:val="16"/>
          <w:rtl/>
          <w:lang w:val="ar-SA" w:eastAsia="ar-SA"/>
        </w:rPr>
      </w:pPr>
    </w:p>
    <w:p w:rsidR="00924678" w:rsidRPr="00924678" w:rsidRDefault="00924678" w:rsidP="00924678">
      <w:pPr>
        <w:bidi/>
        <w:spacing w:after="0" w:line="240" w:lineRule="auto"/>
        <w:ind w:left="-180" w:firstLine="180"/>
        <w:rPr>
          <w:rFonts w:ascii="Times New Roman" w:eastAsia="Times New Roman" w:hAnsi="Times New Roman" w:cs="Arabic Transparent" w:hint="cs"/>
          <w:color w:val="000000"/>
          <w:sz w:val="16"/>
          <w:szCs w:val="16"/>
          <w:rtl/>
          <w:lang w:val="ar-SA" w:eastAsia="ar-SA"/>
        </w:rPr>
      </w:pPr>
    </w:p>
    <w:p w:rsidR="00924678" w:rsidRPr="00924678" w:rsidRDefault="00924678" w:rsidP="00924678">
      <w:pPr>
        <w:bidi/>
        <w:spacing w:after="0" w:line="240" w:lineRule="auto"/>
        <w:ind w:left="-180" w:firstLine="180"/>
        <w:rPr>
          <w:rFonts w:ascii="Times New Roman" w:eastAsia="Times New Roman" w:hAnsi="Times New Roman" w:cs="Arabic Transparent" w:hint="cs"/>
          <w:color w:val="000000"/>
          <w:sz w:val="16"/>
          <w:szCs w:val="16"/>
          <w:rtl/>
          <w:lang w:val="ar-SA" w:eastAsia="ar-SA"/>
        </w:rPr>
      </w:pPr>
    </w:p>
    <w:tbl>
      <w:tblPr>
        <w:bidiVisual/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8460"/>
      </w:tblGrid>
      <w:tr w:rsidR="00924678" w:rsidRPr="00924678" w:rsidTr="006245B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32"/>
                <w:lang w:eastAsia="ar-SA"/>
              </w:rPr>
            </w:pPr>
            <w:r w:rsidRPr="00924678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جهة التدريب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</w:p>
        </w:tc>
      </w:tr>
    </w:tbl>
    <w:p w:rsidR="00924678" w:rsidRPr="00924678" w:rsidRDefault="00924678" w:rsidP="00924678">
      <w:pPr>
        <w:bidi/>
        <w:spacing w:after="0" w:line="240" w:lineRule="auto"/>
        <w:ind w:left="-180" w:firstLine="180"/>
        <w:rPr>
          <w:rFonts w:ascii="Times New Roman" w:eastAsia="Times New Roman" w:hAnsi="Times New Roman" w:cs="Arabic Transparent" w:hint="cs"/>
          <w:color w:val="000000"/>
          <w:sz w:val="16"/>
          <w:szCs w:val="16"/>
          <w:rtl/>
          <w:lang w:val="ar-SA" w:eastAsia="ar-SA"/>
        </w:rPr>
      </w:pP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  <w:lang w:eastAsia="ar-SA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"/>
        <w:gridCol w:w="1404"/>
        <w:gridCol w:w="4545"/>
        <w:gridCol w:w="283"/>
        <w:gridCol w:w="1560"/>
        <w:gridCol w:w="2126"/>
      </w:tblGrid>
      <w:tr w:rsidR="00924678" w:rsidRPr="00924678" w:rsidTr="006245B6"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  <w:r w:rsidRPr="00924678">
              <w:rPr>
                <w:rFonts w:ascii="Times New Roman" w:eastAsia="Times New Roman" w:hAnsi="Times New Roman" w:cs="Traditional Arabic"/>
                <w:b/>
                <w:bCs/>
                <w:color w:val="000000"/>
                <w:sz w:val="32"/>
                <w:szCs w:val="32"/>
                <w:rtl/>
                <w:lang w:eastAsia="ar-SA"/>
              </w:rPr>
              <w:t xml:space="preserve">  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32"/>
                <w:lang w:eastAsia="ar-SA"/>
              </w:rPr>
            </w:pPr>
            <w:r w:rsidRPr="00924678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اسم المتدرب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3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  <w:r w:rsidRPr="00924678">
              <w:rPr>
                <w:rFonts w:ascii="Times New Roman" w:eastAsia="Times New Roman" w:hAnsi="Times New Roman" w:cs="Traditional Arabic" w:hint="eastAsia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الرقم</w:t>
            </w:r>
            <w:r w:rsidRPr="00924678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 xml:space="preserve"> الاكاديمي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</w:p>
        </w:tc>
      </w:tr>
    </w:tbl>
    <w:p w:rsidR="00924678" w:rsidRPr="00924678" w:rsidRDefault="00924678" w:rsidP="00924678">
      <w:pPr>
        <w:bidi/>
        <w:spacing w:after="0" w:line="240" w:lineRule="auto"/>
        <w:rPr>
          <w:rFonts w:ascii="Times New Roman" w:eastAsia="Arial Unicode MS" w:hAnsi="Times New Roman" w:cs="Traditional Arabic" w:hint="cs"/>
          <w:color w:val="000000"/>
          <w:sz w:val="16"/>
          <w:szCs w:val="16"/>
          <w:rtl/>
          <w:lang w:eastAsia="ar-SA"/>
        </w:rPr>
      </w:pPr>
    </w:p>
    <w:tbl>
      <w:tblPr>
        <w:bidiVisual/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860"/>
      </w:tblGrid>
      <w:tr w:rsidR="00924678" w:rsidRPr="00924678" w:rsidTr="006245B6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24"/>
                <w:szCs w:val="32"/>
                <w:lang w:eastAsia="ar-SA"/>
              </w:rPr>
            </w:pPr>
            <w:r w:rsidRPr="00924678">
              <w:rPr>
                <w:rFonts w:ascii="Times New Roman" w:eastAsia="Times New Roman" w:hAnsi="Times New Roman" w:cs="Traditional Arabic" w:hint="cs"/>
                <w:b/>
                <w:bCs/>
                <w:color w:val="000000"/>
                <w:sz w:val="32"/>
                <w:szCs w:val="32"/>
                <w:rtl/>
                <w:lang w:eastAsia="ar-SA"/>
              </w:rPr>
              <w:t>التخصص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4678" w:rsidRPr="00924678" w:rsidRDefault="00924678" w:rsidP="0092467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color w:val="000000"/>
                <w:sz w:val="24"/>
                <w:szCs w:val="32"/>
                <w:lang w:eastAsia="ar-SA"/>
              </w:rPr>
            </w:pPr>
          </w:p>
        </w:tc>
      </w:tr>
    </w:tbl>
    <w:p w:rsidR="00924678" w:rsidRPr="00924678" w:rsidRDefault="00924678" w:rsidP="00924678">
      <w:pPr>
        <w:bidi/>
        <w:spacing w:after="0" w:line="240" w:lineRule="auto"/>
        <w:rPr>
          <w:rFonts w:ascii="Times New Roman" w:eastAsia="Arial Unicode MS" w:hAnsi="Times New Roman" w:cs="Traditional Arabic" w:hint="cs"/>
          <w:color w:val="000000"/>
          <w:sz w:val="16"/>
          <w:szCs w:val="16"/>
          <w:rtl/>
          <w:lang w:eastAsia="ar-SA"/>
        </w:rPr>
      </w:pPr>
    </w:p>
    <w:p w:rsidR="00924678" w:rsidRPr="00924678" w:rsidRDefault="00924678" w:rsidP="00924678">
      <w:pPr>
        <w:bidi/>
        <w:spacing w:after="0" w:line="240" w:lineRule="auto"/>
        <w:rPr>
          <w:rFonts w:ascii="Times New Roman" w:eastAsia="Arial Unicode MS" w:hAnsi="Times New Roman" w:cs="Traditional Arabic" w:hint="cs"/>
          <w:color w:val="000000"/>
          <w:sz w:val="16"/>
          <w:szCs w:val="16"/>
          <w:rtl/>
          <w:lang w:eastAsia="ar-SA"/>
        </w:rPr>
      </w:pPr>
    </w:p>
    <w:p w:rsidR="00924678" w:rsidRPr="00924678" w:rsidRDefault="00924678" w:rsidP="00924678">
      <w:pPr>
        <w:bidi/>
        <w:spacing w:after="0" w:line="240" w:lineRule="auto"/>
        <w:ind w:left="-180" w:firstLine="180"/>
        <w:jc w:val="lowKashida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المكرم /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مدير العلاقات الصناعية بكلية الجبيل الصناعية  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ab/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ab/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    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ab/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الموقر</w:t>
      </w:r>
    </w:p>
    <w:p w:rsidR="00924678" w:rsidRPr="00924678" w:rsidRDefault="00924678" w:rsidP="00924678">
      <w:pPr>
        <w:bidi/>
        <w:spacing w:after="0" w:line="240" w:lineRule="auto"/>
        <w:ind w:left="-180" w:firstLine="900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        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السلام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عيكم ورحمة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الله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وبركاته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. .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و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>بعد :</w:t>
      </w:r>
    </w:p>
    <w:p w:rsidR="00924678" w:rsidRPr="00924678" w:rsidRDefault="00924678" w:rsidP="00924678">
      <w:pPr>
        <w:bidi/>
        <w:spacing w:after="0" w:line="240" w:lineRule="auto"/>
        <w:ind w:left="-180" w:firstLine="180"/>
        <w:jc w:val="lowKashida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</w:pP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نفيدكم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أن الطالب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المذكور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انضم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الى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برنامج التدريب التعاوني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لدينا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يوم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..............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                 </w:t>
      </w:r>
    </w:p>
    <w:p w:rsidR="00924678" w:rsidRPr="00924678" w:rsidRDefault="00924678" w:rsidP="00924678">
      <w:pPr>
        <w:bidi/>
        <w:spacing w:after="0" w:line="240" w:lineRule="auto"/>
        <w:ind w:left="-180" w:firstLine="180"/>
        <w:jc w:val="lowKashida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              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وتاريخ         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__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/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__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/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14__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هـ  ،  الموافق 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 xml:space="preserve">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__</w:t>
      </w:r>
      <w:r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/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__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>/</w:t>
      </w:r>
      <w:r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>__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20م</w:t>
      </w:r>
    </w:p>
    <w:p w:rsidR="00924678" w:rsidRPr="00924678" w:rsidRDefault="00924678" w:rsidP="00924678">
      <w:pPr>
        <w:bidi/>
        <w:spacing w:after="0" w:line="240" w:lineRule="auto"/>
        <w:ind w:left="-180" w:firstLine="180"/>
        <w:jc w:val="lowKashida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</w:pPr>
    </w:p>
    <w:p w:rsidR="00924678" w:rsidRPr="00924678" w:rsidRDefault="00924678" w:rsidP="00924678">
      <w:pPr>
        <w:bidi/>
        <w:spacing w:after="0" w:line="240" w:lineRule="auto"/>
        <w:ind w:left="-180" w:firstLine="180"/>
        <w:jc w:val="lowKashida"/>
        <w:rPr>
          <w:rFonts w:ascii="Times New Roman" w:eastAsia="Times New Roman" w:hAnsi="Times New Roman" w:cs="Traditional Arabic"/>
          <w:b/>
          <w:bCs/>
          <w:color w:val="000000"/>
          <w:sz w:val="40"/>
          <w:szCs w:val="40"/>
          <w:rtl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                               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وتقبلوا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rtl/>
          <w:lang w:eastAsia="ar-SA"/>
        </w:rPr>
        <w:t xml:space="preserve"> تحياتنا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2"/>
          <w:szCs w:val="32"/>
          <w:rtl/>
          <w:lang w:eastAsia="ar-SA"/>
        </w:rPr>
        <w:t>،،،،</w:t>
      </w:r>
    </w:p>
    <w:p w:rsidR="00924678" w:rsidRPr="00924678" w:rsidRDefault="00924678" w:rsidP="00924678">
      <w:pPr>
        <w:keepNext/>
        <w:keepLines/>
        <w:bidi/>
        <w:spacing w:before="200" w:after="0" w:line="240" w:lineRule="auto"/>
        <w:outlineLvl w:val="4"/>
        <w:rPr>
          <w:rFonts w:ascii="Cambria" w:eastAsia="Times New Roman" w:hAnsi="Cambria" w:cs="Times New Roman" w:hint="cs"/>
          <w:b/>
          <w:bCs/>
          <w:sz w:val="32"/>
          <w:szCs w:val="32"/>
          <w:u w:val="single"/>
          <w:rtl/>
          <w:lang w:eastAsia="ar-SA"/>
        </w:rPr>
      </w:pPr>
      <w:r w:rsidRPr="00924678">
        <w:rPr>
          <w:rFonts w:ascii="Cambria" w:eastAsia="Times New Roman" w:hAnsi="Cambria" w:cs="Times New Roman" w:hint="cs"/>
          <w:b/>
          <w:bCs/>
          <w:sz w:val="32"/>
          <w:szCs w:val="32"/>
          <w:u w:val="single"/>
          <w:rtl/>
          <w:lang w:eastAsia="ar-SA"/>
        </w:rPr>
        <w:t>بيانات جهة التدريب :</w:t>
      </w:r>
    </w:p>
    <w:p w:rsidR="00924678" w:rsidRPr="00924678" w:rsidRDefault="00924678" w:rsidP="00924678">
      <w:pPr>
        <w:keepNext/>
        <w:keepLines/>
        <w:bidi/>
        <w:spacing w:before="200" w:after="0" w:line="240" w:lineRule="auto"/>
        <w:outlineLvl w:val="4"/>
        <w:rPr>
          <w:rFonts w:ascii="Cambria" w:eastAsia="Times New Roman" w:hAnsi="Cambria" w:cs="Times New Roman" w:hint="cs"/>
          <w:b/>
          <w:bCs/>
          <w:sz w:val="32"/>
          <w:szCs w:val="32"/>
          <w:rtl/>
          <w:lang w:eastAsia="ar-SA"/>
        </w:rPr>
      </w:pPr>
      <w:r w:rsidRPr="00924678">
        <w:rPr>
          <w:rFonts w:ascii="Cambria" w:eastAsia="Times New Roman" w:hAnsi="Cambria" w:cs="Times New Roman" w:hint="cs"/>
          <w:b/>
          <w:bCs/>
          <w:sz w:val="32"/>
          <w:szCs w:val="32"/>
          <w:rtl/>
          <w:lang w:eastAsia="ar-SA"/>
        </w:rPr>
        <w:t>اسم</w:t>
      </w:r>
      <w:r w:rsidRPr="00924678">
        <w:rPr>
          <w:rFonts w:ascii="Cambria" w:eastAsia="Times New Roman" w:hAnsi="Cambria" w:cs="Times New Roman"/>
          <w:b/>
          <w:bCs/>
          <w:sz w:val="32"/>
          <w:szCs w:val="32"/>
          <w:rtl/>
          <w:lang w:eastAsia="ar-SA"/>
        </w:rPr>
        <w:t xml:space="preserve"> </w:t>
      </w:r>
      <w:r w:rsidRPr="00924678">
        <w:rPr>
          <w:rFonts w:ascii="Cambria" w:eastAsia="Times New Roman" w:hAnsi="Cambria" w:cs="Times New Roman" w:hint="eastAsia"/>
          <w:b/>
          <w:bCs/>
          <w:sz w:val="32"/>
          <w:szCs w:val="32"/>
          <w:rtl/>
          <w:lang w:eastAsia="ar-SA"/>
        </w:rPr>
        <w:t>المسئول</w:t>
      </w:r>
      <w:r w:rsidRPr="00924678">
        <w:rPr>
          <w:rFonts w:ascii="Cambria" w:eastAsia="Times New Roman" w:hAnsi="Cambria" w:cs="Times New Roman"/>
          <w:b/>
          <w:bCs/>
          <w:sz w:val="32"/>
          <w:szCs w:val="32"/>
          <w:rtl/>
          <w:lang w:eastAsia="ar-SA"/>
        </w:rPr>
        <w:t xml:space="preserve"> عن التدريب </w:t>
      </w:r>
      <w:r w:rsidRPr="00924678">
        <w:rPr>
          <w:rFonts w:ascii="Cambria" w:eastAsia="Times New Roman" w:hAnsi="Cambria" w:cs="Times New Roman" w:hint="cs"/>
          <w:b/>
          <w:bCs/>
          <w:sz w:val="32"/>
          <w:szCs w:val="32"/>
          <w:rtl/>
          <w:lang w:eastAsia="ar-SA"/>
        </w:rPr>
        <w:t>.......................................    التوقيع ....................</w:t>
      </w:r>
    </w:p>
    <w:p w:rsidR="00924678" w:rsidRPr="00924678" w:rsidRDefault="00924678" w:rsidP="00924678">
      <w:pPr>
        <w:keepNext/>
        <w:keepLines/>
        <w:bidi/>
        <w:spacing w:before="200" w:after="0" w:line="240" w:lineRule="auto"/>
        <w:outlineLvl w:val="4"/>
        <w:rPr>
          <w:rFonts w:ascii="Cambria" w:eastAsia="Arial Unicode MS" w:hAnsi="Cambria" w:cs="Times New Roman"/>
          <w:b/>
          <w:bCs/>
          <w:sz w:val="24"/>
          <w:szCs w:val="36"/>
          <w:rtl/>
          <w:lang w:eastAsia="ar-SA"/>
        </w:rPr>
      </w:pPr>
      <w:r w:rsidRPr="00924678">
        <w:rPr>
          <w:rFonts w:ascii="Cambria" w:eastAsia="Times New Roman" w:hAnsi="Cambria" w:cs="Times New Roman" w:hint="cs"/>
          <w:b/>
          <w:bCs/>
          <w:sz w:val="32"/>
          <w:szCs w:val="32"/>
          <w:rtl/>
          <w:lang w:eastAsia="ar-SA"/>
        </w:rPr>
        <w:t xml:space="preserve">رقم الهاتف................................رقم الجوال ( اختياري ).........................             </w:t>
      </w: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6"/>
          <w:szCs w:val="36"/>
          <w:rtl/>
          <w:lang w:eastAsia="ar-SA"/>
        </w:rPr>
      </w:pP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6"/>
          <w:szCs w:val="36"/>
          <w:rtl/>
          <w:lang w:eastAsia="ar-SA"/>
        </w:rPr>
      </w:pP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4"/>
          <w:szCs w:val="34"/>
          <w:rtl/>
          <w:lang w:eastAsia="ar-SA"/>
        </w:rPr>
      </w:pP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4"/>
          <w:szCs w:val="34"/>
          <w:rtl/>
          <w:lang w:eastAsia="ar-SA"/>
        </w:rPr>
        <w:t>الرجاء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4"/>
          <w:szCs w:val="34"/>
          <w:rtl/>
          <w:lang w:eastAsia="ar-SA"/>
        </w:rPr>
        <w:t xml:space="preserve"> بعد تعبئة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4"/>
          <w:szCs w:val="34"/>
          <w:rtl/>
          <w:lang w:eastAsia="ar-SA"/>
        </w:rPr>
        <w:t>النموذج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4"/>
          <w:szCs w:val="34"/>
          <w:rtl/>
          <w:lang w:eastAsia="ar-SA"/>
        </w:rPr>
        <w:t xml:space="preserve"> من قبل </w:t>
      </w:r>
      <w:r w:rsidRPr="00924678">
        <w:rPr>
          <w:rFonts w:ascii="Times New Roman" w:eastAsia="Times New Roman" w:hAnsi="Times New Roman" w:cs="Traditional Arabic" w:hint="eastAsia"/>
          <w:b/>
          <w:bCs/>
          <w:color w:val="000000"/>
          <w:sz w:val="34"/>
          <w:szCs w:val="34"/>
          <w:rtl/>
          <w:lang w:eastAsia="ar-SA"/>
        </w:rPr>
        <w:t>جهة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4"/>
          <w:szCs w:val="34"/>
          <w:rtl/>
          <w:lang w:eastAsia="ar-SA"/>
        </w:rPr>
        <w:t xml:space="preserve"> التدريب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4"/>
          <w:szCs w:val="34"/>
          <w:rtl/>
          <w:lang w:eastAsia="ar-SA"/>
        </w:rPr>
        <w:t>إرساله عبر احد الطرق التالية  الى كلية الجبيل الصناعية :</w:t>
      </w: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على الفاكس رقم 3402060/013      ،   أو البريد الالكتروني  :  </w:t>
      </w:r>
      <w:hyperlink r:id="rId7" w:history="1">
        <w:r w:rsidRPr="00924678">
          <w:rPr>
            <w:rFonts w:ascii="Times New Roman" w:eastAsia="Times New Roman" w:hAnsi="Times New Roman" w:cs="Traditional Arabic"/>
            <w:b/>
            <w:bCs/>
            <w:color w:val="0000FF"/>
            <w:sz w:val="32"/>
            <w:szCs w:val="32"/>
            <w:u w:val="single"/>
            <w:lang w:eastAsia="ar-SA"/>
          </w:rPr>
          <w:t>coop@jic.edu.sa</w:t>
        </w:r>
      </w:hyperlink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</w:t>
      </w:r>
      <w:r w:rsidRPr="00924678">
        <w:rPr>
          <w:rFonts w:ascii="Times New Roman" w:eastAsia="Times New Roman" w:hAnsi="Times New Roman" w:cs="Traditional Arabic"/>
          <w:b/>
          <w:bCs/>
          <w:color w:val="000000"/>
          <w:sz w:val="32"/>
          <w:szCs w:val="32"/>
          <w:lang w:eastAsia="ar-SA"/>
        </w:rPr>
        <w:t xml:space="preserve"> </w:t>
      </w:r>
    </w:p>
    <w:p w:rsidR="00924678" w:rsidRPr="00924678" w:rsidRDefault="00924678" w:rsidP="00924678">
      <w:pPr>
        <w:bidi/>
        <w:spacing w:after="0" w:line="240" w:lineRule="auto"/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</w:pP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2"/>
          <w:szCs w:val="32"/>
          <w:rtl/>
          <w:lang w:eastAsia="ar-SA"/>
        </w:rPr>
        <w:t xml:space="preserve">                                  وللاستفسار على الهاتف رقم 3402000 /013 </w:t>
      </w:r>
      <w:r w:rsidRPr="00924678">
        <w:rPr>
          <w:rFonts w:ascii="Times New Roman" w:eastAsia="Times New Roman" w:hAnsi="Times New Roman" w:cs="Traditional Arabic" w:hint="cs"/>
          <w:b/>
          <w:bCs/>
          <w:color w:val="000000"/>
          <w:sz w:val="34"/>
          <w:szCs w:val="34"/>
          <w:rtl/>
          <w:lang w:eastAsia="ar-SA"/>
        </w:rPr>
        <w:t>تحويلة 2342</w:t>
      </w:r>
    </w:p>
    <w:p w:rsidR="00924678" w:rsidRPr="00924678" w:rsidRDefault="00924678" w:rsidP="00924678">
      <w:pPr>
        <w:tabs>
          <w:tab w:val="left" w:pos="9090"/>
        </w:tabs>
        <w:bidi/>
        <w:spacing w:after="0" w:line="240" w:lineRule="auto"/>
        <w:rPr>
          <w:rFonts w:ascii="Times New Roman" w:eastAsia="Times New Roman" w:hAnsi="Times New Roman" w:cs="Traditional Arabic"/>
          <w:color w:val="000000"/>
          <w:sz w:val="32"/>
          <w:szCs w:val="28"/>
          <w:rtl/>
          <w:lang w:eastAsia="ar-SA"/>
        </w:rPr>
      </w:pPr>
      <w:r w:rsidRPr="00924678">
        <w:rPr>
          <w:rFonts w:ascii="Times New Roman" w:eastAsia="Times New Roman" w:hAnsi="Times New Roman" w:cs="Traditional Arabic"/>
          <w:color w:val="000000"/>
          <w:sz w:val="32"/>
          <w:szCs w:val="28"/>
          <w:rtl/>
          <w:lang w:eastAsia="ar-SA"/>
        </w:rPr>
        <w:tab/>
      </w:r>
    </w:p>
    <w:p w:rsidR="00014210" w:rsidRPr="005C669F" w:rsidRDefault="00014210" w:rsidP="00163776">
      <w:pPr>
        <w:bidi/>
      </w:pPr>
      <w:bookmarkStart w:id="0" w:name="_GoBack"/>
      <w:bookmarkEnd w:id="0"/>
    </w:p>
    <w:sectPr w:rsidR="00014210" w:rsidRPr="005C669F" w:rsidSect="0096025F">
      <w:headerReference w:type="even" r:id="rId8"/>
      <w:headerReference w:type="default" r:id="rId9"/>
      <w:headerReference w:type="first" r:id="rId10"/>
      <w:pgSz w:w="12240" w:h="15840" w:code="1"/>
      <w:pgMar w:top="1886" w:right="1022" w:bottom="1008" w:left="1022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3D9" w:rsidRDefault="00DD73D9" w:rsidP="007F5A7C">
      <w:pPr>
        <w:spacing w:after="0" w:line="240" w:lineRule="auto"/>
      </w:pPr>
      <w:r>
        <w:separator/>
      </w:r>
    </w:p>
  </w:endnote>
  <w:endnote w:type="continuationSeparator" w:id="0">
    <w:p w:rsidR="00DD73D9" w:rsidRDefault="00DD73D9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37752A-5839-46E8-8CA0-517BE8058212}"/>
    <w:embedBold r:id="rId2" w:fontKey="{D82704A2-4F19-494C-B940-FD710203EC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5020D4-121E-498F-85A7-6480DDC20F32}"/>
  </w:font>
  <w:font w:name="Arabic Transparent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4" w:fontKey="{580CE5D8-80D2-47B2-A478-502BCA3821F0}"/>
  </w:font>
  <w:font w:name="Traditional Arabic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1B5FCD5F-4612-4725-AF7F-155B9661D4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B5F2D6-FCD6-4F3A-A6F9-7ED9215C274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3D9" w:rsidRDefault="00DD73D9" w:rsidP="007F5A7C">
      <w:pPr>
        <w:spacing w:after="0" w:line="240" w:lineRule="auto"/>
      </w:pPr>
      <w:r>
        <w:separator/>
      </w:r>
    </w:p>
  </w:footnote>
  <w:footnote w:type="continuationSeparator" w:id="0">
    <w:p w:rsidR="00DD73D9" w:rsidRDefault="00DD73D9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DD73D9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60288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63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44A14" wp14:editId="702542F0">
              <wp:simplePos x="0" y="0"/>
              <wp:positionH relativeFrom="column">
                <wp:posOffset>-286756</wp:posOffset>
              </wp:positionH>
              <wp:positionV relativeFrom="paragraph">
                <wp:posOffset>672465</wp:posOffset>
              </wp:positionV>
              <wp:extent cx="7019925" cy="8436634"/>
              <wp:effectExtent l="0" t="0" r="2857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8436634"/>
                        <a:chOff x="0" y="-60382"/>
                        <a:chExt cx="7019925" cy="845340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>
                          <a:off x="0" y="-60382"/>
                          <a:ext cx="7019925" cy="8228672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4506" y="8126083"/>
                          <a:ext cx="6984952" cy="2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76" w:rsidRPr="00163776" w:rsidRDefault="00163776" w:rsidP="00924678">
                            <w:pPr>
                              <w:bidi/>
                              <w:rPr>
                                <w:sz w:val="18"/>
                                <w:szCs w:val="18"/>
                              </w:rPr>
                            </w:pP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Form# 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163776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600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924678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19</w:t>
                            </w: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3776">
                              <w:rPr>
                                <w:sz w:val="18"/>
                                <w:szCs w:val="18"/>
                              </w:rPr>
                              <w:t>rev.</w:t>
                            </w:r>
                            <w:r w:rsidR="00924678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44A14" id="Group 5" o:spid="_x0000_s1026" style="position:absolute;margin-left:-22.6pt;margin-top:52.95pt;width:552.75pt;height:664.3pt;z-index:251661312;mso-height-relative:margin" coordorigin=",-603" coordsize="70199,8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">
              <v:roundrect id="AutoShape 2" o:spid="_x0000_s1027" style="position:absolute;top:-603;width:70199;height:8228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" fillcolor="white [3201]" strokecolor="#ed7d31 [32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45;top:81260;width:6984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" filled="f" stroked="f" strokeweight="1pt">
                <v:textbox>
                  <w:txbxContent>
                    <w:p w:rsidR="00163776" w:rsidRPr="00163776" w:rsidRDefault="00163776" w:rsidP="00924678">
                      <w:pPr>
                        <w:bidi/>
                        <w:rPr>
                          <w:sz w:val="18"/>
                          <w:szCs w:val="18"/>
                        </w:rPr>
                      </w:pPr>
                      <w:r w:rsidRPr="00163776">
                        <w:rPr>
                          <w:sz w:val="18"/>
                          <w:szCs w:val="18"/>
                        </w:rPr>
                        <w:t xml:space="preserve">Form# 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163776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600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924678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19</w:t>
                      </w:r>
                      <w:r w:rsidRPr="0016377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163776">
                        <w:rPr>
                          <w:sz w:val="18"/>
                          <w:szCs w:val="18"/>
                        </w:rPr>
                        <w:t>rev.</w:t>
                      </w:r>
                      <w:r w:rsidR="00924678">
                        <w:rPr>
                          <w:sz w:val="18"/>
                          <w:szCs w:val="18"/>
                        </w:rP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433162">
      <w:rPr>
        <w:noProof/>
      </w:rPr>
      <w:drawing>
        <wp:anchor distT="0" distB="0" distL="114300" distR="114300" simplePos="0" relativeHeight="251657216" behindDoc="1" locked="0" layoutInCell="1" allowOverlap="1" wp14:anchorId="3A11F32A" wp14:editId="1BAC47C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43825" cy="97726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-backgroun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DD73D9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61312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78"/>
    <w:rsid w:val="00014210"/>
    <w:rsid w:val="00021BAF"/>
    <w:rsid w:val="000C0EED"/>
    <w:rsid w:val="000D4B70"/>
    <w:rsid w:val="00104E4F"/>
    <w:rsid w:val="00143D86"/>
    <w:rsid w:val="00163776"/>
    <w:rsid w:val="001B231D"/>
    <w:rsid w:val="001C4F3A"/>
    <w:rsid w:val="00231801"/>
    <w:rsid w:val="002B59AE"/>
    <w:rsid w:val="00317B84"/>
    <w:rsid w:val="003C553E"/>
    <w:rsid w:val="003E7EC7"/>
    <w:rsid w:val="00433162"/>
    <w:rsid w:val="0046672E"/>
    <w:rsid w:val="005C669F"/>
    <w:rsid w:val="005F4D44"/>
    <w:rsid w:val="00616A8E"/>
    <w:rsid w:val="0068253A"/>
    <w:rsid w:val="00691E57"/>
    <w:rsid w:val="006F2D9A"/>
    <w:rsid w:val="007853CF"/>
    <w:rsid w:val="007C6974"/>
    <w:rsid w:val="007F5A7C"/>
    <w:rsid w:val="00843BF3"/>
    <w:rsid w:val="0086000C"/>
    <w:rsid w:val="008A0B2D"/>
    <w:rsid w:val="008A2690"/>
    <w:rsid w:val="00904CB3"/>
    <w:rsid w:val="00907C41"/>
    <w:rsid w:val="009107AC"/>
    <w:rsid w:val="00924678"/>
    <w:rsid w:val="0096025F"/>
    <w:rsid w:val="00976742"/>
    <w:rsid w:val="009C7BA1"/>
    <w:rsid w:val="00A4637E"/>
    <w:rsid w:val="00A832EF"/>
    <w:rsid w:val="00AA3D06"/>
    <w:rsid w:val="00AC0658"/>
    <w:rsid w:val="00B324B9"/>
    <w:rsid w:val="00B349DC"/>
    <w:rsid w:val="00B711B8"/>
    <w:rsid w:val="00C05DA9"/>
    <w:rsid w:val="00C14DA9"/>
    <w:rsid w:val="00C14E9D"/>
    <w:rsid w:val="00C82767"/>
    <w:rsid w:val="00CD4B3D"/>
    <w:rsid w:val="00CE00EA"/>
    <w:rsid w:val="00DD73D9"/>
    <w:rsid w:val="00E209B5"/>
    <w:rsid w:val="00E338A7"/>
    <w:rsid w:val="00E80E6F"/>
    <w:rsid w:val="00E92347"/>
    <w:rsid w:val="00EF6FFB"/>
    <w:rsid w:val="00F03B9D"/>
    <w:rsid w:val="00F457D7"/>
    <w:rsid w:val="00F6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1A1297F3-E79C-47B5-BFE7-E79D61C2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coop@jic.edu.s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Industrial%20Relation%20template%20(potrai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E71E50-17D8-4362-85C1-82E6B38D3BBE}"/>
</file>

<file path=customXml/itemProps2.xml><?xml version="1.0" encoding="utf-8"?>
<ds:datastoreItem xmlns:ds="http://schemas.openxmlformats.org/officeDocument/2006/customXml" ds:itemID="{44D620FF-FDCF-41F3-A43A-A341E65E4C87}"/>
</file>

<file path=customXml/itemProps3.xml><?xml version="1.0" encoding="utf-8"?>
<ds:datastoreItem xmlns:ds="http://schemas.openxmlformats.org/officeDocument/2006/customXml" ds:itemID="{F61E662E-78A4-4ED1-B5AD-BB87929196EF}"/>
</file>

<file path=docProps/app.xml><?xml version="1.0" encoding="utf-8"?>
<Properties xmlns="http://schemas.openxmlformats.org/officeDocument/2006/extended-properties" xmlns:vt="http://schemas.openxmlformats.org/officeDocument/2006/docPropsVTypes">
  <Template>Industrial Relation template (potrait).dotx</Template>
  <TotalTime>4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Fazal N. Shaik</dc:creator>
  <cp:keywords/>
  <dc:description/>
  <cp:lastModifiedBy>Fazal N. Shaik</cp:lastModifiedBy>
  <cp:revision>1</cp:revision>
  <cp:lastPrinted>2021-04-29T11:18:00Z</cp:lastPrinted>
  <dcterms:created xsi:type="dcterms:W3CDTF">2021-05-03T08:24:00Z</dcterms:created>
  <dcterms:modified xsi:type="dcterms:W3CDTF">2021-05-03T08:28:00Z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