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62F" w:rsidRDefault="0028562F" w:rsidP="002856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>نموذج متابعة حضور وغـياب متدرب</w:t>
      </w:r>
    </w:p>
    <w:p w:rsidR="0028562F" w:rsidRDefault="0028562F" w:rsidP="0028562F">
      <w:pPr>
        <w:bidi/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>للفترة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  <w:rtl/>
        </w:rPr>
        <w:t xml:space="preserve">من </w:t>
      </w:r>
      <w:r>
        <w:rPr>
          <w:b/>
          <w:bCs/>
          <w:sz w:val="28"/>
          <w:szCs w:val="28"/>
        </w:rPr>
        <w:t>20__/__/</w:t>
      </w:r>
      <w:r w:rsidR="00F1134F">
        <w:rPr>
          <w:b/>
          <w:bCs/>
          <w:sz w:val="28"/>
          <w:szCs w:val="28"/>
        </w:rPr>
        <w:t>__</w:t>
      </w:r>
      <w:r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إلى   </w:t>
      </w:r>
      <w:r>
        <w:rPr>
          <w:b/>
          <w:bCs/>
          <w:sz w:val="28"/>
          <w:szCs w:val="28"/>
        </w:rPr>
        <w:t>20__ /__/__</w:t>
      </w:r>
    </w:p>
    <w:tbl>
      <w:tblPr>
        <w:bidiVisual/>
        <w:tblW w:w="545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2649"/>
        <w:gridCol w:w="2648"/>
        <w:gridCol w:w="3568"/>
      </w:tblGrid>
      <w:tr w:rsidR="00FA6346" w:rsidRPr="00287C9C" w:rsidTr="00FA6346">
        <w:trPr>
          <w:trHeight w:val="327"/>
          <w:jc w:val="center"/>
        </w:trPr>
        <w:tc>
          <w:tcPr>
            <w:tcW w:w="1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Pr="00326783" w:rsidRDefault="0028562F" w:rsidP="00FA6346">
            <w:pPr>
              <w:spacing w:after="0" w:line="240" w:lineRule="auto"/>
              <w:jc w:val="center"/>
              <w:rPr>
                <w:b/>
                <w:bCs/>
              </w:rPr>
            </w:pPr>
            <w:r w:rsidRPr="00326783">
              <w:rPr>
                <w:b/>
                <w:bCs/>
                <w:rtl/>
              </w:rPr>
              <w:t>الرقم</w:t>
            </w:r>
          </w:p>
        </w:tc>
        <w:tc>
          <w:tcPr>
            <w:tcW w:w="2514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Pr="00326783" w:rsidRDefault="0028562F" w:rsidP="00FA6346">
            <w:pPr>
              <w:spacing w:after="0" w:line="240" w:lineRule="auto"/>
              <w:jc w:val="center"/>
              <w:rPr>
                <w:b/>
                <w:bCs/>
              </w:rPr>
            </w:pPr>
            <w:r w:rsidRPr="00326783">
              <w:rPr>
                <w:b/>
                <w:bCs/>
                <w:rtl/>
              </w:rPr>
              <w:t>الإســــــــــــــــــــــــــــــــم</w:t>
            </w:r>
          </w:p>
        </w:tc>
        <w:tc>
          <w:tcPr>
            <w:tcW w:w="2513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Pr="00326783" w:rsidRDefault="0028562F" w:rsidP="00FA6346">
            <w:pPr>
              <w:spacing w:after="0" w:line="240" w:lineRule="auto"/>
              <w:jc w:val="center"/>
              <w:rPr>
                <w:b/>
                <w:bCs/>
              </w:rPr>
            </w:pPr>
            <w:r w:rsidRPr="00326783">
              <w:rPr>
                <w:b/>
                <w:bCs/>
                <w:rtl/>
              </w:rPr>
              <w:t>التخصـــــــــــــــــــــــص</w:t>
            </w:r>
          </w:p>
        </w:tc>
        <w:tc>
          <w:tcPr>
            <w:tcW w:w="3386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28562F" w:rsidRPr="00326783" w:rsidRDefault="0028562F" w:rsidP="00FA6346">
            <w:pPr>
              <w:spacing w:after="0" w:line="240" w:lineRule="auto"/>
              <w:jc w:val="center"/>
              <w:rPr>
                <w:b/>
                <w:bCs/>
              </w:rPr>
            </w:pPr>
            <w:r w:rsidRPr="00326783">
              <w:rPr>
                <w:b/>
                <w:bCs/>
                <w:rtl/>
              </w:rPr>
              <w:t>إس</w:t>
            </w:r>
            <w:bookmarkStart w:id="0" w:name="_GoBack"/>
            <w:bookmarkEnd w:id="0"/>
            <w:r w:rsidRPr="00326783">
              <w:rPr>
                <w:b/>
                <w:bCs/>
                <w:rtl/>
              </w:rPr>
              <w:t>ــــــــــــــــم الجهـــــــــة</w:t>
            </w:r>
          </w:p>
        </w:tc>
      </w:tr>
      <w:tr w:rsidR="00FA6346" w:rsidRPr="00287C9C" w:rsidTr="00FA6346">
        <w:trPr>
          <w:trHeight w:val="317"/>
          <w:jc w:val="center"/>
        </w:trPr>
        <w:tc>
          <w:tcPr>
            <w:tcW w:w="14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8733AF" w:rsidRDefault="0028562F" w:rsidP="00FA6346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51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8733AF" w:rsidRDefault="0028562F" w:rsidP="00FA63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5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C22BDE" w:rsidRDefault="0028562F" w:rsidP="00FA6346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3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8733AF" w:rsidRDefault="0028562F" w:rsidP="00FA6346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:rsidR="0028562F" w:rsidRPr="00287C9C" w:rsidRDefault="0028562F" w:rsidP="0028562F">
      <w:pPr>
        <w:jc w:val="center"/>
        <w:rPr>
          <w:b/>
          <w:bCs/>
          <w:sz w:val="2"/>
          <w:szCs w:val="2"/>
          <w:rtl/>
        </w:rPr>
      </w:pPr>
    </w:p>
    <w:p w:rsidR="0028562F" w:rsidRDefault="0028562F" w:rsidP="0028562F">
      <w:pPr>
        <w:ind w:left="-540" w:right="-572"/>
        <w:jc w:val="right"/>
        <w:rPr>
          <w:rtl/>
        </w:rPr>
      </w:pPr>
      <w:r>
        <w:rPr>
          <w:b/>
          <w:bCs/>
          <w:rtl/>
        </w:rPr>
        <w:t>إسم المشرف على التدريب : ــــــــــــــــــــــــــــــــــــــــــــــــــــــــــــــــــــــــــــــــــــــــــــ رقم الهاتف: ــــــــــــــــــــــــــــــــــــــــــــــــــــــــــــــــــ</w:t>
      </w:r>
    </w:p>
    <w:tbl>
      <w:tblPr>
        <w:bidiVisual/>
        <w:tblW w:w="545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459"/>
        <w:gridCol w:w="665"/>
        <w:gridCol w:w="705"/>
        <w:gridCol w:w="753"/>
        <w:gridCol w:w="835"/>
        <w:gridCol w:w="810"/>
        <w:gridCol w:w="697"/>
        <w:gridCol w:w="753"/>
        <w:gridCol w:w="2210"/>
      </w:tblGrid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م</w:t>
            </w:r>
          </w:p>
        </w:tc>
        <w:tc>
          <w:tcPr>
            <w:tcW w:w="2565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الإســـــــــــبوع</w:t>
            </w:r>
          </w:p>
        </w:tc>
        <w:tc>
          <w:tcPr>
            <w:tcW w:w="685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الأحد</w:t>
            </w:r>
          </w:p>
        </w:tc>
        <w:tc>
          <w:tcPr>
            <w:tcW w:w="727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الأثنين</w:t>
            </w:r>
          </w:p>
        </w:tc>
        <w:tc>
          <w:tcPr>
            <w:tcW w:w="778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الثلاثاء</w:t>
            </w:r>
          </w:p>
        </w:tc>
        <w:tc>
          <w:tcPr>
            <w:tcW w:w="864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الأربعاء</w:t>
            </w:r>
          </w:p>
        </w:tc>
        <w:tc>
          <w:tcPr>
            <w:tcW w:w="837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الخميس</w:t>
            </w:r>
          </w:p>
        </w:tc>
        <w:tc>
          <w:tcPr>
            <w:tcW w:w="719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الجمعة</w:t>
            </w:r>
          </w:p>
        </w:tc>
        <w:tc>
          <w:tcPr>
            <w:tcW w:w="778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</w:tcPr>
          <w:p w:rsidR="0028562F" w:rsidRDefault="0028562F" w:rsidP="00FA6346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السبت</w:t>
            </w:r>
          </w:p>
        </w:tc>
        <w:tc>
          <w:tcPr>
            <w:tcW w:w="2304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ملاح</w:t>
            </w:r>
            <w:r>
              <w:rPr>
                <w:rFonts w:hint="cs"/>
                <w:b/>
                <w:bCs/>
                <w:rtl/>
              </w:rPr>
              <w:t>ظ</w:t>
            </w:r>
            <w:r>
              <w:rPr>
                <w:b/>
                <w:bCs/>
                <w:rtl/>
              </w:rPr>
              <w:t>ـات وتوقيع المشرف</w:t>
            </w: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</w:t>
            </w:r>
          </w:p>
        </w:tc>
        <w:tc>
          <w:tcPr>
            <w:tcW w:w="25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42326F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28562F" w:rsidRPr="00326783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 w:rsidRPr="00326783">
              <w:rPr>
                <w:b/>
                <w:bCs/>
                <w:rtl/>
              </w:rPr>
              <w:t>5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8562F" w:rsidRPr="00765C39" w:rsidRDefault="0028562F" w:rsidP="00F1134F">
            <w:pPr>
              <w:pStyle w:val="NoSpacing"/>
              <w:rPr>
                <w:b/>
                <w:bCs/>
                <w:highlight w:val="lightGray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Pr="00326783" w:rsidRDefault="0028562F" w:rsidP="00F1134F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Pr="00326783" w:rsidRDefault="0028562F" w:rsidP="00F1134F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Pr="00326783" w:rsidRDefault="0028562F" w:rsidP="00F1134F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Pr="00326783" w:rsidRDefault="0028562F" w:rsidP="00F1134F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Pr="00326783" w:rsidRDefault="0028562F" w:rsidP="00F1134F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Pr="00326783" w:rsidRDefault="0028562F" w:rsidP="00F1134F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Pr="00326783" w:rsidRDefault="0028562F" w:rsidP="00F1134F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Pr="00326783" w:rsidRDefault="0028562F" w:rsidP="00F1134F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7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42326F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rtl/>
              </w:rPr>
              <w:t>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8562F" w:rsidRPr="00765C39" w:rsidRDefault="0028562F" w:rsidP="00F1134F">
            <w:pPr>
              <w:pStyle w:val="NoSpacing"/>
              <w:rPr>
                <w:b/>
                <w:bCs/>
                <w:highlight w:val="lightGray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62F" w:rsidRPr="00221913" w:rsidRDefault="0028562F" w:rsidP="00F1134F">
            <w:pPr>
              <w:pStyle w:val="NoSpacing"/>
              <w:rPr>
                <w:b/>
                <w:bCs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  <w:tr w:rsidR="00FA6346" w:rsidTr="00FA6346">
        <w:trPr>
          <w:trHeight w:val="36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62F" w:rsidRDefault="0028562F" w:rsidP="00F1134F">
            <w:pPr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rtl/>
              </w:rPr>
              <w:t>15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8562F" w:rsidRPr="00765C39" w:rsidRDefault="0028562F" w:rsidP="00F1134F">
            <w:pPr>
              <w:pStyle w:val="NoSpacing"/>
              <w:rPr>
                <w:b/>
                <w:bCs/>
                <w:highlight w:val="lightGray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2F" w:rsidRDefault="0028562F" w:rsidP="00F1134F">
            <w:pPr>
              <w:spacing w:after="0" w:line="240" w:lineRule="auto"/>
              <w:jc w:val="center"/>
            </w:pPr>
          </w:p>
        </w:tc>
      </w:tr>
    </w:tbl>
    <w:p w:rsidR="0028562F" w:rsidRPr="00287C9C" w:rsidRDefault="0028562F" w:rsidP="0028562F">
      <w:pPr>
        <w:pStyle w:val="Footer"/>
        <w:bidi/>
        <w:rPr>
          <w:rFonts w:ascii="Calibri" w:hAnsi="Calibri" w:cs="Arial"/>
          <w:b/>
          <w:bCs/>
          <w:sz w:val="4"/>
          <w:szCs w:val="4"/>
          <w:rtl/>
        </w:rPr>
      </w:pPr>
    </w:p>
    <w:p w:rsidR="0028562F" w:rsidRDefault="0028562F" w:rsidP="00C6706B">
      <w:pPr>
        <w:pStyle w:val="Footer"/>
        <w:bidi/>
        <w:spacing w:line="360" w:lineRule="auto"/>
        <w:jc w:val="both"/>
        <w:rPr>
          <w:rFonts w:ascii="Arial" w:hAnsi="Arial"/>
          <w:b/>
          <w:bCs/>
          <w:sz w:val="40"/>
          <w:szCs w:val="40"/>
          <w:rtl/>
        </w:rPr>
      </w:pPr>
      <w:r>
        <w:rPr>
          <w:b/>
          <w:bCs/>
          <w:rtl/>
        </w:rPr>
        <w:t xml:space="preserve">             </w:t>
      </w:r>
      <w:r w:rsidRPr="00287C9C">
        <w:rPr>
          <w:b/>
          <w:bCs/>
          <w:sz w:val="20"/>
          <w:szCs w:val="20"/>
          <w:rtl/>
        </w:rPr>
        <w:t xml:space="preserve">للحضور (    </w:t>
      </w:r>
      <w:r>
        <w:rPr>
          <w:rFonts w:ascii="Arial" w:hAnsi="Arial"/>
          <w:b/>
          <w:bCs/>
          <w:sz w:val="38"/>
          <w:szCs w:val="38"/>
        </w:rPr>
        <w:sym w:font="Webdings" w:char="F061"/>
      </w:r>
      <w:r w:rsidRPr="00287C9C">
        <w:rPr>
          <w:b/>
          <w:bCs/>
          <w:sz w:val="20"/>
          <w:szCs w:val="20"/>
          <w:rtl/>
        </w:rPr>
        <w:t xml:space="preserve">   ) وللغياب (  </w:t>
      </w:r>
      <w:r w:rsidRPr="00287C9C">
        <w:rPr>
          <w:rFonts w:ascii="Arial" w:hAnsi="Arial"/>
          <w:b/>
          <w:bCs/>
          <w:sz w:val="38"/>
          <w:szCs w:val="38"/>
          <w:rtl/>
        </w:rPr>
        <w:t xml:space="preserve">  </w:t>
      </w:r>
      <w:r w:rsidRPr="0028562F">
        <w:rPr>
          <w:rFonts w:ascii="Arial" w:hAnsi="Arial"/>
          <w:b/>
          <w:bCs/>
          <w:sz w:val="32"/>
          <w:szCs w:val="32"/>
        </w:rPr>
        <w:sym w:font="Webdings" w:char="F072"/>
      </w:r>
      <w:r w:rsidRPr="00287C9C">
        <w:rPr>
          <w:rFonts w:ascii="Arial" w:hAnsi="Arial"/>
          <w:b/>
          <w:bCs/>
          <w:sz w:val="38"/>
          <w:szCs w:val="38"/>
          <w:rtl/>
        </w:rPr>
        <w:t xml:space="preserve">  </w:t>
      </w:r>
      <w:r w:rsidRPr="00287C9C">
        <w:rPr>
          <w:b/>
          <w:bCs/>
          <w:sz w:val="20"/>
          <w:szCs w:val="20"/>
          <w:rtl/>
        </w:rPr>
        <w:t>)</w:t>
      </w:r>
      <w:r>
        <w:rPr>
          <w:rFonts w:hint="cs"/>
          <w:b/>
          <w:bCs/>
          <w:sz w:val="20"/>
          <w:szCs w:val="20"/>
          <w:rtl/>
        </w:rPr>
        <w:t xml:space="preserve"> ، وللراحة (  </w:t>
      </w:r>
      <w:r w:rsidRPr="0028562F">
        <w:rPr>
          <w:rFonts w:hint="cs"/>
          <w:b/>
          <w:bCs/>
          <w:sz w:val="26"/>
          <w:szCs w:val="26"/>
          <w:rtl/>
        </w:rPr>
        <w:t>ــــ</w:t>
      </w:r>
      <w:r>
        <w:rPr>
          <w:rFonts w:hint="cs"/>
          <w:b/>
          <w:bCs/>
          <w:sz w:val="20"/>
          <w:szCs w:val="20"/>
          <w:rtl/>
        </w:rPr>
        <w:t xml:space="preserve">  )</w:t>
      </w:r>
    </w:p>
    <w:p w:rsidR="0028562F" w:rsidRPr="00287C9C" w:rsidRDefault="0028562F" w:rsidP="0028562F">
      <w:pPr>
        <w:bidi/>
        <w:spacing w:line="240" w:lineRule="auto"/>
        <w:jc w:val="both"/>
        <w:rPr>
          <w:b/>
          <w:bCs/>
          <w:rtl/>
        </w:rPr>
      </w:pPr>
      <w:r>
        <w:rPr>
          <w:b/>
          <w:bCs/>
          <w:sz w:val="28"/>
          <w:szCs w:val="28"/>
          <w:u w:val="single"/>
          <w:rtl/>
        </w:rPr>
        <w:t>ملاحظات مهمة</w:t>
      </w:r>
      <w:r>
        <w:rPr>
          <w:b/>
          <w:bCs/>
          <w:sz w:val="28"/>
          <w:szCs w:val="28"/>
          <w:rtl/>
        </w:rPr>
        <w:t xml:space="preserve"> </w:t>
      </w:r>
      <w:r w:rsidRPr="00287C9C">
        <w:rPr>
          <w:b/>
          <w:bCs/>
          <w:rtl/>
        </w:rPr>
        <w:t>:   أولا : الرجاء إرسال كشف الحضور والغياب حسب المواعيد التالية :</w:t>
      </w:r>
    </w:p>
    <w:p w:rsidR="0028562F" w:rsidRPr="00287C9C" w:rsidRDefault="0028562F" w:rsidP="0028562F">
      <w:pPr>
        <w:bidi/>
        <w:spacing w:line="240" w:lineRule="auto"/>
        <w:ind w:left="-15" w:firstLine="2430"/>
        <w:jc w:val="both"/>
        <w:rPr>
          <w:b/>
          <w:bCs/>
          <w:rtl/>
        </w:rPr>
      </w:pPr>
      <w:r w:rsidRPr="00287C9C">
        <w:rPr>
          <w:b/>
          <w:bCs/>
          <w:rtl/>
        </w:rPr>
        <w:t>1-  بنهاية الاسبوع الخامس من فترة التدريب .</w:t>
      </w:r>
    </w:p>
    <w:p w:rsidR="0028562F" w:rsidRPr="00287C9C" w:rsidRDefault="0028562F" w:rsidP="0028562F">
      <w:pPr>
        <w:bidi/>
        <w:spacing w:line="240" w:lineRule="auto"/>
        <w:ind w:firstLine="2415"/>
        <w:jc w:val="both"/>
        <w:rPr>
          <w:b/>
          <w:bCs/>
          <w:rtl/>
        </w:rPr>
      </w:pPr>
      <w:r w:rsidRPr="00287C9C">
        <w:rPr>
          <w:b/>
          <w:bCs/>
          <w:rtl/>
        </w:rPr>
        <w:t>2-  بنهاية الاسبوع العاشر من فترة التدريب .</w:t>
      </w:r>
    </w:p>
    <w:p w:rsidR="0028562F" w:rsidRPr="00287C9C" w:rsidRDefault="0028562F" w:rsidP="0028562F">
      <w:pPr>
        <w:bidi/>
        <w:spacing w:line="240" w:lineRule="auto"/>
        <w:ind w:firstLine="2415"/>
        <w:jc w:val="both"/>
        <w:rPr>
          <w:b/>
          <w:bCs/>
          <w:rtl/>
        </w:rPr>
      </w:pPr>
      <w:r w:rsidRPr="00287C9C">
        <w:rPr>
          <w:b/>
          <w:bCs/>
          <w:rtl/>
        </w:rPr>
        <w:t xml:space="preserve">3-  يقوم الطالب بعد نهاية التدريب مباشرة بإحضار النسخة الأصلية أو صورة منها الى منسق التعيين                </w:t>
      </w:r>
    </w:p>
    <w:p w:rsidR="0028562F" w:rsidRPr="00287C9C" w:rsidRDefault="0028562F" w:rsidP="0028562F">
      <w:pPr>
        <w:bidi/>
        <w:spacing w:line="240" w:lineRule="auto"/>
        <w:ind w:firstLine="2415"/>
        <w:jc w:val="both"/>
        <w:rPr>
          <w:b/>
          <w:bCs/>
          <w:rtl/>
        </w:rPr>
      </w:pPr>
      <w:r w:rsidRPr="00287C9C">
        <w:rPr>
          <w:b/>
          <w:bCs/>
          <w:rtl/>
        </w:rPr>
        <w:t xml:space="preserve">      الصناعي بالكلية مرفقا معها التقييم النهائي .</w:t>
      </w:r>
    </w:p>
    <w:p w:rsidR="0028562F" w:rsidRPr="00287C9C" w:rsidRDefault="0028562F" w:rsidP="0028562F">
      <w:pPr>
        <w:bidi/>
        <w:spacing w:line="240" w:lineRule="auto"/>
        <w:ind w:firstLine="1695"/>
        <w:jc w:val="both"/>
        <w:rPr>
          <w:b/>
          <w:bCs/>
          <w:rtl/>
        </w:rPr>
      </w:pPr>
      <w:r w:rsidRPr="00287C9C">
        <w:rPr>
          <w:b/>
          <w:bCs/>
          <w:rtl/>
        </w:rPr>
        <w:t>ثانيا : يجب على الطالب المتابعة مع القسم الذي يتدرب فيه لمتابعة ارسال النموذج حسب المواعيد المذكورة .</w:t>
      </w:r>
    </w:p>
    <w:p w:rsidR="0028562F" w:rsidRPr="00287C9C" w:rsidRDefault="0028562F" w:rsidP="0028562F">
      <w:pPr>
        <w:bidi/>
        <w:spacing w:line="240" w:lineRule="auto"/>
        <w:jc w:val="both"/>
        <w:rPr>
          <w:b/>
          <w:bCs/>
          <w:rtl/>
        </w:rPr>
      </w:pPr>
      <w:r w:rsidRPr="00287C9C">
        <w:rPr>
          <w:b/>
          <w:bCs/>
          <w:rtl/>
        </w:rPr>
        <w:t xml:space="preserve">                                  طريقة الاسال :  على الفاكس رقم 3402060/</w:t>
      </w:r>
      <w:r>
        <w:rPr>
          <w:rFonts w:hint="cs"/>
          <w:b/>
          <w:bCs/>
          <w:rtl/>
        </w:rPr>
        <w:t>013</w:t>
      </w:r>
      <w:r w:rsidRPr="00287C9C">
        <w:rPr>
          <w:b/>
          <w:bCs/>
          <w:rtl/>
        </w:rPr>
        <w:t xml:space="preserve">      ،   أو البريد الالكتروني  :  </w:t>
      </w:r>
      <w:hyperlink r:id="rId7" w:history="1">
        <w:r w:rsidRPr="00287C9C">
          <w:rPr>
            <w:rStyle w:val="Hyperlink"/>
            <w:b/>
            <w:bCs/>
          </w:rPr>
          <w:t>coop@jic.edu.sa</w:t>
        </w:r>
      </w:hyperlink>
      <w:r w:rsidRPr="00287C9C">
        <w:rPr>
          <w:b/>
          <w:bCs/>
          <w:rtl/>
        </w:rPr>
        <w:t xml:space="preserve">  </w:t>
      </w:r>
      <w:r w:rsidRPr="00287C9C">
        <w:rPr>
          <w:b/>
          <w:bCs/>
        </w:rPr>
        <w:t xml:space="preserve"> </w:t>
      </w:r>
    </w:p>
    <w:p w:rsidR="00014210" w:rsidRPr="00C6706B" w:rsidRDefault="0028562F" w:rsidP="00C6706B">
      <w:pPr>
        <w:bidi/>
        <w:spacing w:line="240" w:lineRule="auto"/>
        <w:jc w:val="both"/>
        <w:rPr>
          <w:b/>
          <w:bCs/>
        </w:rPr>
      </w:pPr>
      <w:r w:rsidRPr="00287C9C">
        <w:rPr>
          <w:b/>
          <w:bCs/>
          <w:rtl/>
        </w:rPr>
        <w:t xml:space="preserve">                                 ول</w:t>
      </w:r>
      <w:r>
        <w:rPr>
          <w:b/>
          <w:bCs/>
          <w:rtl/>
        </w:rPr>
        <w:t xml:space="preserve">لاستفسار على </w:t>
      </w:r>
      <w:r>
        <w:rPr>
          <w:rFonts w:hint="cs"/>
          <w:b/>
          <w:bCs/>
          <w:rtl/>
        </w:rPr>
        <w:t>هاتف رقم 3402000/013 تحويلة 2342.</w:t>
      </w:r>
    </w:p>
    <w:sectPr w:rsidR="00014210" w:rsidRPr="00C6706B" w:rsidSect="0042326F">
      <w:headerReference w:type="even" r:id="rId8"/>
      <w:headerReference w:type="default" r:id="rId9"/>
      <w:headerReference w:type="first" r:id="rId10"/>
      <w:pgSz w:w="12240" w:h="15840" w:code="1"/>
      <w:pgMar w:top="1886" w:right="1627" w:bottom="1008" w:left="1008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828" w:rsidRDefault="00992828" w:rsidP="007F5A7C">
      <w:pPr>
        <w:spacing w:after="0" w:line="240" w:lineRule="auto"/>
      </w:pPr>
      <w:r>
        <w:separator/>
      </w:r>
    </w:p>
  </w:endnote>
  <w:endnote w:type="continuationSeparator" w:id="0">
    <w:p w:rsidR="00992828" w:rsidRDefault="00992828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FEBB5D-9D89-49BE-8E9B-41F891435DF0}"/>
    <w:embedBold r:id="rId2" w:fontKey="{F2701352-7EF5-4228-AC8E-0536E7E264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054140A-AA34-470E-A5E2-68A5F005B23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938CA864-FE87-45FB-958F-2EA3886220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AA2071F-77EB-4109-920F-3FCE68961AB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828" w:rsidRDefault="00992828" w:rsidP="007F5A7C">
      <w:pPr>
        <w:spacing w:after="0" w:line="240" w:lineRule="auto"/>
      </w:pPr>
      <w:r>
        <w:separator/>
      </w:r>
    </w:p>
  </w:footnote>
  <w:footnote w:type="continuationSeparator" w:id="0">
    <w:p w:rsidR="00992828" w:rsidRDefault="00992828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992828">
    <w:pPr>
      <w:pStyle w:val="Header"/>
    </w:pPr>
    <w:r>
      <w:rPr>
        <w:noProof/>
      </w:rPr>
      <w:pict w14:anchorId="6AD3F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8" o:spid="_x0000_s2056" type="#_x0000_t75" style="position:absolute;margin-left:0;margin-top:0;width:612.25pt;height:792.25pt;z-index:-251660288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1637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844A14" wp14:editId="702542F0">
              <wp:simplePos x="0" y="0"/>
              <wp:positionH relativeFrom="column">
                <wp:posOffset>-286756</wp:posOffset>
              </wp:positionH>
              <wp:positionV relativeFrom="paragraph">
                <wp:posOffset>672465</wp:posOffset>
              </wp:positionV>
              <wp:extent cx="7019925" cy="8436634"/>
              <wp:effectExtent l="0" t="0" r="2857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8436634"/>
                        <a:chOff x="0" y="-60382"/>
                        <a:chExt cx="7019925" cy="8453404"/>
                      </a:xfrm>
                    </wpg:grpSpPr>
                    <wps:wsp>
                      <wps:cNvPr id="3" name="AutoShape 2"/>
                      <wps:cNvSpPr>
                        <a:spLocks noChangeArrowheads="1"/>
                      </wps:cNvSpPr>
                      <wps:spPr bwMode="auto">
                        <a:xfrm>
                          <a:off x="0" y="-60382"/>
                          <a:ext cx="7019925" cy="8228672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4506" y="8126083"/>
                          <a:ext cx="6984952" cy="26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776" w:rsidRPr="00163776" w:rsidRDefault="00163776" w:rsidP="00C6706B">
                            <w:pPr>
                              <w:bidi/>
                              <w:rPr>
                                <w:sz w:val="18"/>
                                <w:szCs w:val="18"/>
                              </w:rPr>
                            </w:pP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Form# 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 w:rsidRPr="00163776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600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="00C6706B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17</w:t>
                            </w: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3776">
                              <w:rPr>
                                <w:sz w:val="18"/>
                                <w:szCs w:val="18"/>
                              </w:rPr>
                              <w:t>rev.</w:t>
                            </w:r>
                            <w:r w:rsidR="00C6706B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44A14" id="Group 5" o:spid="_x0000_s1026" style="position:absolute;margin-left:-22.6pt;margin-top:52.95pt;width:552.75pt;height:664.3pt;z-index:251661312;mso-height-relative:margin" coordorigin=",-603" coordsize="70199,84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">
              <v:roundrect id="AutoShape 2" o:spid="_x0000_s1027" style="position:absolute;top:-603;width:70199;height:82285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" fillcolor="white [3201]" strokecolor="#ed7d31 [32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345;top:81260;width:6984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" filled="f" stroked="f" strokeweight="1pt">
                <v:textbox>
                  <w:txbxContent>
                    <w:p w:rsidR="00163776" w:rsidRPr="00163776" w:rsidRDefault="00163776" w:rsidP="00C6706B">
                      <w:pPr>
                        <w:bidi/>
                        <w:rPr>
                          <w:sz w:val="18"/>
                          <w:szCs w:val="18"/>
                        </w:rPr>
                      </w:pPr>
                      <w:r w:rsidRPr="00163776">
                        <w:rPr>
                          <w:sz w:val="18"/>
                          <w:szCs w:val="18"/>
                        </w:rPr>
                        <w:t xml:space="preserve">Form# 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F</w:t>
                      </w:r>
                      <w:r w:rsidRPr="00163776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600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="00C6706B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17</w:t>
                      </w:r>
                      <w:r w:rsidRPr="0016377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163776">
                        <w:rPr>
                          <w:sz w:val="18"/>
                          <w:szCs w:val="18"/>
                        </w:rPr>
                        <w:t>rev.</w:t>
                      </w:r>
                      <w:r w:rsidR="00C6706B">
                        <w:rPr>
                          <w:sz w:val="18"/>
                          <w:szCs w:val="18"/>
                        </w:rPr>
                        <w:t>a</w:t>
                      </w:r>
                      <w:proofErr w:type="spellEnd"/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433162">
      <w:rPr>
        <w:noProof/>
      </w:rPr>
      <w:drawing>
        <wp:anchor distT="0" distB="0" distL="114300" distR="114300" simplePos="0" relativeHeight="251657216" behindDoc="1" locked="0" layoutInCell="1" allowOverlap="1" wp14:anchorId="3A11F32A" wp14:editId="1BAC47C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43825" cy="9772650"/>
          <wp:effectExtent l="0" t="0" r="9525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R-background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977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992828">
    <w:pPr>
      <w:pStyle w:val="Header"/>
    </w:pPr>
    <w:r>
      <w:rPr>
        <w:noProof/>
      </w:rPr>
      <w:pict w14:anchorId="25B80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7" o:spid="_x0000_s2055" type="#_x0000_t75" style="position:absolute;margin-left:0;margin-top:0;width:612.25pt;height:792.25pt;z-index:-251661312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15706"/>
    <w:multiLevelType w:val="hybridMultilevel"/>
    <w:tmpl w:val="D35E6F88"/>
    <w:lvl w:ilvl="0" w:tplc="AC1E67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gutterAtTop/>
  <w:proofState w:spelling="clean" w:grammar="clean"/>
  <w:attachedTemplate r:id="rId1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28"/>
    <w:rsid w:val="00014210"/>
    <w:rsid w:val="00021BAF"/>
    <w:rsid w:val="000C0EED"/>
    <w:rsid w:val="000D4B70"/>
    <w:rsid w:val="00104E4F"/>
    <w:rsid w:val="00143D86"/>
    <w:rsid w:val="00163776"/>
    <w:rsid w:val="001B231D"/>
    <w:rsid w:val="001C4F3A"/>
    <w:rsid w:val="00231801"/>
    <w:rsid w:val="0028562F"/>
    <w:rsid w:val="002B59AE"/>
    <w:rsid w:val="00317B84"/>
    <w:rsid w:val="003C553E"/>
    <w:rsid w:val="003E7EC7"/>
    <w:rsid w:val="0042326F"/>
    <w:rsid w:val="00433162"/>
    <w:rsid w:val="0046672E"/>
    <w:rsid w:val="005C669F"/>
    <w:rsid w:val="005F4D44"/>
    <w:rsid w:val="00616A8E"/>
    <w:rsid w:val="00662795"/>
    <w:rsid w:val="0068253A"/>
    <w:rsid w:val="00691E57"/>
    <w:rsid w:val="006F2D9A"/>
    <w:rsid w:val="007853CF"/>
    <w:rsid w:val="007C6974"/>
    <w:rsid w:val="007F5A7C"/>
    <w:rsid w:val="00843BF3"/>
    <w:rsid w:val="0086000C"/>
    <w:rsid w:val="008A0B2D"/>
    <w:rsid w:val="008A2690"/>
    <w:rsid w:val="00904CB3"/>
    <w:rsid w:val="00907C41"/>
    <w:rsid w:val="009107AC"/>
    <w:rsid w:val="0096025F"/>
    <w:rsid w:val="00976742"/>
    <w:rsid w:val="00992828"/>
    <w:rsid w:val="009C7BA1"/>
    <w:rsid w:val="00A4637E"/>
    <w:rsid w:val="00A832EF"/>
    <w:rsid w:val="00AA3D06"/>
    <w:rsid w:val="00AC0658"/>
    <w:rsid w:val="00B324B9"/>
    <w:rsid w:val="00B349DC"/>
    <w:rsid w:val="00B711B8"/>
    <w:rsid w:val="00C05DA9"/>
    <w:rsid w:val="00C14DA9"/>
    <w:rsid w:val="00C14E9D"/>
    <w:rsid w:val="00C6706B"/>
    <w:rsid w:val="00C82767"/>
    <w:rsid w:val="00CD4B3D"/>
    <w:rsid w:val="00CE00EA"/>
    <w:rsid w:val="00E209B5"/>
    <w:rsid w:val="00E338A7"/>
    <w:rsid w:val="00E80E6F"/>
    <w:rsid w:val="00E92347"/>
    <w:rsid w:val="00EF6FFB"/>
    <w:rsid w:val="00F03B9D"/>
    <w:rsid w:val="00F1134F"/>
    <w:rsid w:val="00F457D7"/>
    <w:rsid w:val="00F623A1"/>
    <w:rsid w:val="00F63E28"/>
    <w:rsid w:val="00FA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33F7330"/>
  <w14:defaultImageDpi w14:val="32767"/>
  <w15:chartTrackingRefBased/>
  <w15:docId w15:val="{78E5A35E-66DA-4BAB-B798-447B57C4B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A7C"/>
  </w:style>
  <w:style w:type="paragraph" w:styleId="Footer">
    <w:name w:val="footer"/>
    <w:basedOn w:val="Normal"/>
    <w:link w:val="Foot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A7C"/>
  </w:style>
  <w:style w:type="paragraph" w:styleId="ListParagraph">
    <w:name w:val="List Paragraph"/>
    <w:basedOn w:val="Normal"/>
    <w:uiPriority w:val="34"/>
    <w:qFormat/>
    <w:rsid w:val="00014210"/>
    <w:pPr>
      <w:ind w:left="720"/>
      <w:contextualSpacing/>
    </w:pPr>
  </w:style>
  <w:style w:type="table" w:styleId="TableGrid">
    <w:name w:val="Table Grid"/>
    <w:basedOn w:val="TableNormal"/>
    <w:rsid w:val="00AC06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rsid w:val="009107A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A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562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8562F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coop@jic.edu.s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Industrial%20Relation%20template%20(potrai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0CB97AD-5812-4655-B42C-2C61D853A1DC}"/>
</file>

<file path=customXml/itemProps2.xml><?xml version="1.0" encoding="utf-8"?>
<ds:datastoreItem xmlns:ds="http://schemas.openxmlformats.org/officeDocument/2006/customXml" ds:itemID="{6B38FD86-A8E0-4ED4-BFCC-1AD742C199FD}"/>
</file>

<file path=customXml/itemProps3.xml><?xml version="1.0" encoding="utf-8"?>
<ds:datastoreItem xmlns:ds="http://schemas.openxmlformats.org/officeDocument/2006/customXml" ds:itemID="{4C8D3435-53A8-404D-B15B-B0F57FD106B8}"/>
</file>

<file path=docProps/app.xml><?xml version="1.0" encoding="utf-8"?>
<Properties xmlns="http://schemas.openxmlformats.org/officeDocument/2006/extended-properties" xmlns:vt="http://schemas.openxmlformats.org/officeDocument/2006/docPropsVTypes">
  <Template>Industrial Relation template (potrait).dotx</Template>
  <TotalTime>56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Fazal N. Shaik</dc:creator>
  <cp:keywords/>
  <dc:description/>
  <cp:lastModifiedBy>Fazal N. Shaik</cp:lastModifiedBy>
  <cp:revision>2</cp:revision>
  <cp:lastPrinted>2021-05-03T07:06:00Z</cp:lastPrinted>
  <dcterms:created xsi:type="dcterms:W3CDTF">2021-05-03T06:48:00Z</dcterms:created>
  <dcterms:modified xsi:type="dcterms:W3CDTF">2021-05-03T07:51:00Z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